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317" w:rsidRDefault="009633A1" w:rsidP="009633A1">
      <w:pPr>
        <w:pStyle w:val="Heading1"/>
        <w:numPr>
          <w:ilvl w:val="0"/>
          <w:numId w:val="0"/>
        </w:numPr>
        <w:jc w:val="center"/>
        <w:rPr>
          <w:b/>
          <w:sz w:val="44"/>
        </w:rPr>
      </w:pPr>
      <w:r w:rsidRPr="009633A1">
        <w:rPr>
          <w:b/>
          <w:sz w:val="44"/>
        </w:rPr>
        <w:t>EXPLORATIONS IN mIXED MEDIA</w:t>
      </w:r>
    </w:p>
    <w:p w:rsidR="009633A1" w:rsidRPr="009633A1" w:rsidRDefault="009633A1" w:rsidP="009633A1">
      <w:pPr>
        <w:jc w:val="center"/>
      </w:pPr>
      <w:r>
        <w:t xml:space="preserve">Workshop Series by </w:t>
      </w:r>
      <w:proofErr w:type="spellStart"/>
      <w:r>
        <w:t>Kayann</w:t>
      </w:r>
      <w:proofErr w:type="spellEnd"/>
      <w:r>
        <w:t xml:space="preserve"> </w:t>
      </w:r>
      <w:proofErr w:type="spellStart"/>
      <w:r>
        <w:t>Ausherman</w:t>
      </w:r>
      <w:proofErr w:type="spellEnd"/>
    </w:p>
    <w:p w:rsidR="009633A1" w:rsidRDefault="009633A1" w:rsidP="00823317">
      <w:pPr>
        <w:pStyle w:val="Heading1"/>
        <w:numPr>
          <w:ilvl w:val="0"/>
          <w:numId w:val="0"/>
        </w:numPr>
      </w:pPr>
      <w:r>
        <w:t xml:space="preserve">                                         </w:t>
      </w:r>
      <w:r w:rsidRPr="009633A1">
        <w:drawing>
          <wp:inline distT="0" distB="0" distL="0" distR="0">
            <wp:extent cx="1804035" cy="2643203"/>
            <wp:effectExtent l="19050" t="0" r="5715" b="0"/>
            <wp:docPr id="2" name="Picture 0" descr="artist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st phot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662" cy="264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4B9" w:rsidRDefault="008E14B9" w:rsidP="008E14B9">
      <w:r>
        <w:t xml:space="preserve">My name is </w:t>
      </w:r>
      <w:proofErr w:type="spellStart"/>
      <w:r>
        <w:t>Kayann</w:t>
      </w:r>
      <w:proofErr w:type="spellEnd"/>
      <w:r>
        <w:t xml:space="preserve"> </w:t>
      </w:r>
      <w:proofErr w:type="spellStart"/>
      <w:r>
        <w:t>Ausherman</w:t>
      </w:r>
      <w:proofErr w:type="spellEnd"/>
      <w:r>
        <w:t xml:space="preserve"> and I have been a mixed media artist my entire life, though did not give myself that label until recent years.  I have been published in 20+ magazines, illustrated a children’s book, and sell my artwork in galleries, shops, and online.  I have been teaching workshops since 2014, and thoroughly enjoy sharing my processes with others.  I love to experiment with different ingredients and techniques and am always discovering new ways of doing things.  </w:t>
      </w:r>
    </w:p>
    <w:p w:rsidR="009633A1" w:rsidRDefault="009633A1" w:rsidP="009633A1">
      <w:r>
        <w:t xml:space="preserve">This series </w:t>
      </w:r>
      <w:r w:rsidR="008E14B9">
        <w:t xml:space="preserve">of eight sessions </w:t>
      </w:r>
      <w:r>
        <w:t xml:space="preserve">is </w:t>
      </w:r>
      <w:r w:rsidR="008E14B9">
        <w:t xml:space="preserve">a journey through some of </w:t>
      </w:r>
      <w:r>
        <w:t>my favorite mixed media products, tools, a</w:t>
      </w:r>
      <w:r w:rsidR="008E14B9">
        <w:t>nd techniques.  We will travel</w:t>
      </w:r>
      <w:r>
        <w:t xml:space="preserve"> through those </w:t>
      </w:r>
      <w:r w:rsidR="008E14B9">
        <w:t>in</w:t>
      </w:r>
      <w:r>
        <w:t xml:space="preserve"> this four day workshop, culminating with pulling it all together in a final project on day 4.  I am a firm believer that everyone possesses a creative element somewhere within them, and therefore the process of art should be accessible to all.  Both the beginner and advanced artist are welcome.</w:t>
      </w:r>
    </w:p>
    <w:p w:rsidR="00DD52FF" w:rsidRDefault="00DD52FF" w:rsidP="00DD52FF">
      <w:pPr>
        <w:pStyle w:val="Heading1"/>
        <w:numPr>
          <w:ilvl w:val="0"/>
          <w:numId w:val="0"/>
        </w:numPr>
        <w:spacing w:before="0"/>
      </w:pPr>
    </w:p>
    <w:p w:rsidR="00DD52FF" w:rsidRDefault="00DD52FF" w:rsidP="00DD52FF">
      <w:pPr>
        <w:pStyle w:val="Heading1"/>
        <w:numPr>
          <w:ilvl w:val="0"/>
          <w:numId w:val="0"/>
        </w:numPr>
        <w:spacing w:before="0"/>
      </w:pPr>
    </w:p>
    <w:p w:rsidR="00DD52FF" w:rsidRDefault="00DD52FF" w:rsidP="00DD52FF">
      <w:pPr>
        <w:pStyle w:val="Heading1"/>
        <w:numPr>
          <w:ilvl w:val="0"/>
          <w:numId w:val="0"/>
        </w:numPr>
        <w:spacing w:before="0"/>
      </w:pPr>
    </w:p>
    <w:p w:rsidR="00DD52FF" w:rsidRDefault="00DD52FF" w:rsidP="00DD52FF">
      <w:pPr>
        <w:pStyle w:val="Heading1"/>
        <w:numPr>
          <w:ilvl w:val="0"/>
          <w:numId w:val="0"/>
        </w:numPr>
        <w:spacing w:before="0"/>
      </w:pPr>
    </w:p>
    <w:p w:rsidR="00DD52FF" w:rsidRDefault="00DD52FF" w:rsidP="00DD52FF">
      <w:pPr>
        <w:pStyle w:val="Heading1"/>
        <w:numPr>
          <w:ilvl w:val="0"/>
          <w:numId w:val="0"/>
        </w:numPr>
        <w:spacing w:before="0"/>
      </w:pPr>
    </w:p>
    <w:p w:rsidR="00DD52FF" w:rsidRDefault="00DD52FF" w:rsidP="00DD52FF">
      <w:pPr>
        <w:pStyle w:val="Heading1"/>
        <w:numPr>
          <w:ilvl w:val="0"/>
          <w:numId w:val="0"/>
        </w:numPr>
        <w:spacing w:before="0"/>
      </w:pPr>
    </w:p>
    <w:p w:rsidR="00DD52FF" w:rsidRDefault="00DD52FF" w:rsidP="00DD52FF">
      <w:pPr>
        <w:pStyle w:val="Heading1"/>
        <w:numPr>
          <w:ilvl w:val="0"/>
          <w:numId w:val="0"/>
        </w:numPr>
        <w:spacing w:before="0"/>
      </w:pPr>
    </w:p>
    <w:p w:rsidR="00DD1252" w:rsidRDefault="00DD1252" w:rsidP="00DD1252">
      <w:pPr>
        <w:pStyle w:val="Heading1"/>
        <w:spacing w:before="0"/>
      </w:pPr>
      <w:r>
        <w:lastRenderedPageBreak/>
        <w:t>Day 1- getting started with mixed media</w:t>
      </w:r>
    </w:p>
    <w:p w:rsidR="00E54B89" w:rsidRPr="00DD1252" w:rsidRDefault="00E54B89" w:rsidP="00E54B89">
      <w:pPr>
        <w:pStyle w:val="Heading3"/>
        <w:numPr>
          <w:ilvl w:val="0"/>
          <w:numId w:val="0"/>
        </w:numPr>
        <w:ind w:left="1440"/>
        <w:rPr>
          <w:sz w:val="10"/>
        </w:rPr>
      </w:pPr>
    </w:p>
    <w:p w:rsidR="00A35B18" w:rsidRDefault="00DD1252" w:rsidP="00A35B18">
      <w:pPr>
        <w:pStyle w:val="Heading2"/>
        <w:numPr>
          <w:ilvl w:val="0"/>
          <w:numId w:val="0"/>
        </w:numPr>
        <w:ind w:left="720"/>
      </w:pPr>
      <w:r>
        <w:t>AM</w:t>
      </w:r>
      <w:r w:rsidR="000D700B">
        <w:t xml:space="preserve"> – PAINTED PAPERS </w:t>
      </w:r>
      <w:r w:rsidR="00D42C3A">
        <w:t xml:space="preserve">and MARK MAKING TOOLS </w:t>
      </w:r>
      <w:r w:rsidR="00452345">
        <w:t xml:space="preserve">– we will learn some mixed media techniques while creating stamps and papers to use in our </w:t>
      </w:r>
      <w:proofErr w:type="gramStart"/>
      <w:r w:rsidR="00452345">
        <w:t>art  making</w:t>
      </w:r>
      <w:proofErr w:type="gramEnd"/>
      <w:r w:rsidR="00452345">
        <w:t xml:space="preserve"> through the week.</w:t>
      </w:r>
    </w:p>
    <w:p w:rsidR="000D700B" w:rsidRDefault="008512D9" w:rsidP="000D700B">
      <w:pPr>
        <w:pStyle w:val="Heading2"/>
        <w:numPr>
          <w:ilvl w:val="0"/>
          <w:numId w:val="0"/>
        </w:numPr>
        <w:ind w:left="1440"/>
      </w:pPr>
      <w:r>
        <w:t xml:space="preserve">Products – </w:t>
      </w:r>
      <w:r w:rsidR="00C82425">
        <w:t xml:space="preserve">acrylic paint, </w:t>
      </w:r>
      <w:proofErr w:type="spellStart"/>
      <w:r w:rsidR="00C82425">
        <w:t>stabilo</w:t>
      </w:r>
      <w:proofErr w:type="spellEnd"/>
      <w:r w:rsidR="00C82425">
        <w:t xml:space="preserve"> pencil, water soluble crayons</w:t>
      </w:r>
      <w:r w:rsidR="00D42C3A">
        <w:t>, oil pastels</w:t>
      </w:r>
    </w:p>
    <w:p w:rsidR="008512D9" w:rsidRDefault="008512D9" w:rsidP="000D700B">
      <w:pPr>
        <w:pStyle w:val="Heading2"/>
        <w:numPr>
          <w:ilvl w:val="0"/>
          <w:numId w:val="0"/>
        </w:numPr>
        <w:ind w:left="1440"/>
      </w:pPr>
      <w:r>
        <w:t xml:space="preserve">Tools – </w:t>
      </w:r>
      <w:r w:rsidR="008E36F1">
        <w:t xml:space="preserve">printing plate </w:t>
      </w:r>
      <w:r w:rsidR="0097066D">
        <w:t xml:space="preserve">alternatives, </w:t>
      </w:r>
      <w:r w:rsidR="006C2A72">
        <w:t xml:space="preserve">craft foam, </w:t>
      </w:r>
      <w:r w:rsidR="005050BD">
        <w:t>handmade and found tools</w:t>
      </w:r>
    </w:p>
    <w:p w:rsidR="008512D9" w:rsidRDefault="008512D9" w:rsidP="000D700B">
      <w:pPr>
        <w:pStyle w:val="Heading2"/>
        <w:numPr>
          <w:ilvl w:val="0"/>
          <w:numId w:val="0"/>
        </w:numPr>
        <w:ind w:left="1440"/>
      </w:pPr>
      <w:r>
        <w:t>Techniques – mark making, mono printing, simple stamp making</w:t>
      </w:r>
      <w:r w:rsidR="00D42C3A">
        <w:t>, using found papers</w:t>
      </w:r>
      <w:r w:rsidR="00832CE5">
        <w:t>, adding texture</w:t>
      </w:r>
    </w:p>
    <w:p w:rsidR="00B221DD" w:rsidRDefault="00DD52FF" w:rsidP="000D700B">
      <w:pPr>
        <w:pStyle w:val="Heading2"/>
        <w:numPr>
          <w:ilvl w:val="0"/>
          <w:numId w:val="0"/>
        </w:numPr>
        <w:ind w:left="1440"/>
      </w:pPr>
      <w:r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376555</wp:posOffset>
            </wp:positionV>
            <wp:extent cx="2575560" cy="1931670"/>
            <wp:effectExtent l="1905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2903220</wp:posOffset>
            </wp:positionH>
            <wp:positionV relativeFrom="paragraph">
              <wp:posOffset>379095</wp:posOffset>
            </wp:positionV>
            <wp:extent cx="1743075" cy="1942465"/>
            <wp:effectExtent l="19050" t="0" r="952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21DD">
        <w:t xml:space="preserve">Project </w:t>
      </w:r>
      <w:r w:rsidR="00832CE5">
        <w:t>–</w:t>
      </w:r>
      <w:r w:rsidR="00B221DD">
        <w:t xml:space="preserve"> </w:t>
      </w:r>
      <w:r w:rsidR="00832CE5">
        <w:t>painted papers and mark making stamps to reuse</w:t>
      </w:r>
    </w:p>
    <w:p w:rsidR="00DD52FF" w:rsidRDefault="00DD52FF" w:rsidP="00DD1252"/>
    <w:p w:rsidR="00B7147A" w:rsidRDefault="00B7147A" w:rsidP="00B7147A">
      <w:pPr>
        <w:ind w:left="720"/>
      </w:pPr>
      <w:r>
        <w:t>P</w:t>
      </w:r>
      <w:r w:rsidR="00DD1252">
        <w:t>M -GUIDED LAYERS (musical easels adapted)</w:t>
      </w:r>
      <w:r>
        <w:t xml:space="preserve"> </w:t>
      </w:r>
      <w:proofErr w:type="gramStart"/>
      <w:r>
        <w:t>Our</w:t>
      </w:r>
      <w:proofErr w:type="gramEnd"/>
      <w:r>
        <w:t xml:space="preserve"> first art project will use our fun papers and tools made in the morning session, and is a fun introduction to mixed media.  It will introduce some of the essential techniques that will be necessary for the week.  We will also complete a quick still </w:t>
      </w:r>
      <w:proofErr w:type="gramStart"/>
      <w:r>
        <w:t>life .</w:t>
      </w:r>
      <w:proofErr w:type="gramEnd"/>
    </w:p>
    <w:p w:rsidR="00DD1252" w:rsidRDefault="00DD1252" w:rsidP="00DD1252">
      <w:pPr>
        <w:pStyle w:val="Heading3"/>
        <w:numPr>
          <w:ilvl w:val="0"/>
          <w:numId w:val="0"/>
        </w:numPr>
        <w:ind w:left="1440"/>
      </w:pPr>
      <w:r>
        <w:t xml:space="preserve">Products – acrylic paint, matte gel medium, gesso, </w:t>
      </w:r>
    </w:p>
    <w:p w:rsidR="00DD1252" w:rsidRDefault="00DD1252" w:rsidP="00DD1252">
      <w:pPr>
        <w:pStyle w:val="Heading3"/>
        <w:numPr>
          <w:ilvl w:val="0"/>
          <w:numId w:val="0"/>
        </w:numPr>
        <w:ind w:left="1440"/>
      </w:pPr>
      <w:r>
        <w:t xml:space="preserve">Tools – </w:t>
      </w:r>
      <w:proofErr w:type="spellStart"/>
      <w:r>
        <w:t>bondo</w:t>
      </w:r>
      <w:proofErr w:type="spellEnd"/>
      <w:r>
        <w:t xml:space="preserve"> spreader, </w:t>
      </w:r>
    </w:p>
    <w:p w:rsidR="00DD1252" w:rsidRDefault="00DD1252" w:rsidP="00DD1252">
      <w:pPr>
        <w:pStyle w:val="Heading3"/>
        <w:numPr>
          <w:ilvl w:val="0"/>
          <w:numId w:val="0"/>
        </w:numPr>
        <w:ind w:left="1440"/>
      </w:pPr>
      <w:r>
        <w:t>Techniques – layering, using found and purchased stencils, letting go, working quickly, adding texture</w:t>
      </w:r>
    </w:p>
    <w:p w:rsidR="00B7147A" w:rsidRDefault="00B7147A" w:rsidP="00B7147A">
      <w:pPr>
        <w:pStyle w:val="Heading3"/>
        <w:numPr>
          <w:ilvl w:val="0"/>
          <w:numId w:val="0"/>
        </w:numPr>
        <w:ind w:left="1440"/>
      </w:pPr>
      <w:r>
        <w:t>Project – 11 x 14 still life</w:t>
      </w:r>
    </w:p>
    <w:p w:rsidR="00B7147A" w:rsidRDefault="00B7147A" w:rsidP="00B7147A">
      <w:pPr>
        <w:pStyle w:val="Heading3"/>
        <w:numPr>
          <w:ilvl w:val="0"/>
          <w:numId w:val="0"/>
        </w:numPr>
        <w:ind w:left="1440"/>
      </w:pPr>
      <w:r>
        <w:t xml:space="preserve">                               </w:t>
      </w:r>
      <w:r>
        <w:rPr>
          <w:noProof/>
          <w:lang w:eastAsia="en-US"/>
        </w:rPr>
        <w:drawing>
          <wp:inline distT="0" distB="0" distL="0" distR="0">
            <wp:extent cx="1211580" cy="1514475"/>
            <wp:effectExtent l="19050" t="0" r="7620" b="0"/>
            <wp:docPr id="13" name="Picture 12" descr="Peonies water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onies watermar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001" cy="151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47A" w:rsidRDefault="00B7147A" w:rsidP="00B7147A">
      <w:pPr>
        <w:pStyle w:val="Heading3"/>
        <w:numPr>
          <w:ilvl w:val="0"/>
          <w:numId w:val="0"/>
        </w:numPr>
        <w:ind w:left="1440"/>
      </w:pPr>
    </w:p>
    <w:p w:rsidR="00DD52FF" w:rsidRDefault="00912B47" w:rsidP="00DD52FF">
      <w:pPr>
        <w:pStyle w:val="Heading1"/>
      </w:pPr>
      <w:r>
        <w:lastRenderedPageBreak/>
        <w:t>DAY 2</w:t>
      </w:r>
      <w:r w:rsidR="00A779C2">
        <w:t xml:space="preserve"> Citra Solv</w:t>
      </w:r>
    </w:p>
    <w:p w:rsidR="00DD52FF" w:rsidRDefault="00DD52FF" w:rsidP="00776954">
      <w:pPr>
        <w:ind w:left="720"/>
      </w:pPr>
      <w:r>
        <w:t xml:space="preserve">Citra </w:t>
      </w:r>
      <w:proofErr w:type="spellStart"/>
      <w:r>
        <w:t>Solv</w:t>
      </w:r>
      <w:proofErr w:type="spellEnd"/>
      <w:r>
        <w:t xml:space="preserve"> is one of my favorite mixed media products.  It is a concentrated cleaner that dissolves the ink on National Geographic magazine pages. </w:t>
      </w:r>
    </w:p>
    <w:p w:rsidR="004B4E5A" w:rsidRDefault="00776954" w:rsidP="00776954">
      <w:pPr>
        <w:ind w:left="720"/>
      </w:pPr>
      <w:r>
        <w:t xml:space="preserve">AM – Citra </w:t>
      </w:r>
      <w:proofErr w:type="spellStart"/>
      <w:r>
        <w:t>Solv</w:t>
      </w:r>
      <w:proofErr w:type="spellEnd"/>
      <w:r>
        <w:t xml:space="preserve"> boot camp</w:t>
      </w:r>
    </w:p>
    <w:p w:rsidR="00776954" w:rsidRDefault="00776954" w:rsidP="00776954">
      <w:pPr>
        <w:ind w:left="1440"/>
      </w:pPr>
      <w:r>
        <w:t xml:space="preserve">Products – Citra </w:t>
      </w:r>
      <w:proofErr w:type="spellStart"/>
      <w:r>
        <w:t>Solv</w:t>
      </w:r>
      <w:proofErr w:type="spellEnd"/>
      <w:r>
        <w:t xml:space="preserve">, alcohol ink, alcohol, alcohol blending solution, </w:t>
      </w:r>
      <w:r w:rsidR="00475F54">
        <w:t>F. W. Acrylic ink,</w:t>
      </w:r>
    </w:p>
    <w:p w:rsidR="00776954" w:rsidRDefault="00776954" w:rsidP="00776954">
      <w:pPr>
        <w:ind w:left="1440"/>
      </w:pPr>
      <w:r>
        <w:t xml:space="preserve">Tools – </w:t>
      </w:r>
      <w:r w:rsidR="00EB77AC">
        <w:t>stencils, cotton swabs, skewer</w:t>
      </w:r>
    </w:p>
    <w:p w:rsidR="00776954" w:rsidRDefault="00776954" w:rsidP="00776954">
      <w:pPr>
        <w:ind w:left="1440"/>
      </w:pPr>
      <w:r>
        <w:t xml:space="preserve">Techniques </w:t>
      </w:r>
      <w:r w:rsidR="00F35C23">
        <w:t>–</w:t>
      </w:r>
      <w:r>
        <w:t xml:space="preserve"> </w:t>
      </w:r>
      <w:r w:rsidR="00F35C23">
        <w:t xml:space="preserve">altered magazine pages, manipulating the effect, image transfer, </w:t>
      </w:r>
      <w:r w:rsidR="00475F54">
        <w:t xml:space="preserve">embossing, </w:t>
      </w:r>
    </w:p>
    <w:p w:rsidR="00B221DD" w:rsidRDefault="00B221DD" w:rsidP="00776954">
      <w:pPr>
        <w:ind w:left="1440"/>
      </w:pPr>
      <w:r>
        <w:t>Project – many altered pages for further use</w:t>
      </w:r>
      <w:r w:rsidR="00DD52FF">
        <w:t xml:space="preserve"> through the week, as well as some “</w:t>
      </w:r>
      <w:proofErr w:type="spellStart"/>
      <w:r w:rsidR="00DD52FF">
        <w:t>CitraArt</w:t>
      </w:r>
      <w:proofErr w:type="spellEnd"/>
      <w:r w:rsidR="00DD52FF">
        <w:t>”</w:t>
      </w:r>
    </w:p>
    <w:p w:rsidR="002655D6" w:rsidRDefault="00DD52FF" w:rsidP="00DD52FF">
      <w:pPr>
        <w:ind w:left="720"/>
      </w:pPr>
      <w:r>
        <w:t xml:space="preserve">    </w:t>
      </w:r>
      <w:r>
        <w:rPr>
          <w:noProof/>
          <w:lang w:eastAsia="en-US"/>
        </w:rPr>
        <w:drawing>
          <wp:inline distT="0" distB="0" distL="0" distR="0">
            <wp:extent cx="2125980" cy="1594485"/>
            <wp:effectExtent l="19050" t="0" r="7620" b="0"/>
            <wp:docPr id="11" name="Picture 10" descr="citra solv 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ra solv page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108" cy="159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  <w:lang w:eastAsia="en-US"/>
        </w:rPr>
        <w:drawing>
          <wp:inline distT="0" distB="0" distL="0" distR="0">
            <wp:extent cx="1253962" cy="1588770"/>
            <wp:effectExtent l="19050" t="0" r="3338" b="0"/>
            <wp:docPr id="10" name="Picture 9" descr="Tenacity 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nacity wm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950" cy="158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:rsidR="002655D6" w:rsidRDefault="002655D6" w:rsidP="002655D6">
      <w:pPr>
        <w:ind w:left="720"/>
      </w:pPr>
      <w:r>
        <w:t xml:space="preserve">PM – Citra </w:t>
      </w:r>
      <w:proofErr w:type="spellStart"/>
      <w:r>
        <w:t>Solv</w:t>
      </w:r>
      <w:proofErr w:type="spellEnd"/>
      <w:r>
        <w:t xml:space="preserve"> advanced</w:t>
      </w:r>
    </w:p>
    <w:p w:rsidR="00A275F7" w:rsidRDefault="00A275F7" w:rsidP="004872F9">
      <w:pPr>
        <w:ind w:left="1440"/>
      </w:pPr>
      <w:r>
        <w:t>Products –</w:t>
      </w:r>
      <w:r w:rsidR="005D4E36">
        <w:t xml:space="preserve"> Citra </w:t>
      </w:r>
      <w:proofErr w:type="spellStart"/>
      <w:r w:rsidR="005D4E36">
        <w:t>Solv</w:t>
      </w:r>
      <w:proofErr w:type="spellEnd"/>
      <w:r w:rsidR="005D4E36">
        <w:t xml:space="preserve">, </w:t>
      </w:r>
      <w:proofErr w:type="spellStart"/>
      <w:r w:rsidR="005D4E36">
        <w:t>NationalGeographic</w:t>
      </w:r>
      <w:proofErr w:type="spellEnd"/>
      <w:r w:rsidR="005D4E36">
        <w:t xml:space="preserve"> magazines, </w:t>
      </w:r>
      <w:r w:rsidR="00D43E14">
        <w:t xml:space="preserve">matte gel medium, </w:t>
      </w:r>
      <w:proofErr w:type="spellStart"/>
      <w:r w:rsidR="00D43E14">
        <w:t>Derwent</w:t>
      </w:r>
      <w:proofErr w:type="spellEnd"/>
      <w:r w:rsidR="00D43E14">
        <w:t xml:space="preserve"> </w:t>
      </w:r>
      <w:proofErr w:type="spellStart"/>
      <w:r w:rsidR="00D43E14">
        <w:t>Inktense</w:t>
      </w:r>
      <w:proofErr w:type="spellEnd"/>
      <w:r w:rsidR="00D43E14">
        <w:t xml:space="preserve"> pencils, </w:t>
      </w:r>
      <w:r w:rsidR="00FF6762">
        <w:t>Acrylic glazing medium</w:t>
      </w:r>
    </w:p>
    <w:p w:rsidR="00A275F7" w:rsidRDefault="00A275F7" w:rsidP="004872F9">
      <w:pPr>
        <w:ind w:left="1440"/>
      </w:pPr>
      <w:r>
        <w:t xml:space="preserve">Tools – Saran </w:t>
      </w:r>
      <w:r w:rsidR="005D4E36">
        <w:t xml:space="preserve">Wrap, stencils, </w:t>
      </w:r>
    </w:p>
    <w:p w:rsidR="00A275F7" w:rsidRDefault="00A275F7" w:rsidP="004872F9">
      <w:pPr>
        <w:ind w:left="1440"/>
      </w:pPr>
      <w:r>
        <w:t xml:space="preserve">Techniques – </w:t>
      </w:r>
      <w:r w:rsidR="005D4E36">
        <w:t xml:space="preserve">Citra </w:t>
      </w:r>
      <w:proofErr w:type="spellStart"/>
      <w:r w:rsidR="005D4E36">
        <w:t>Solv</w:t>
      </w:r>
      <w:proofErr w:type="spellEnd"/>
      <w:r w:rsidR="005D4E36">
        <w:t xml:space="preserve"> backgrounds</w:t>
      </w:r>
      <w:r w:rsidR="00D43E14">
        <w:t>, painting with paper</w:t>
      </w:r>
    </w:p>
    <w:p w:rsidR="00A275F7" w:rsidRDefault="00A275F7" w:rsidP="004872F9">
      <w:pPr>
        <w:ind w:left="1440"/>
      </w:pPr>
      <w:r>
        <w:t>Project –</w:t>
      </w:r>
      <w:r w:rsidR="005D4E36">
        <w:t xml:space="preserve"> a finished 11 x 1</w:t>
      </w:r>
      <w:r w:rsidR="00D43E14">
        <w:t xml:space="preserve">4 mixed media artwork </w:t>
      </w:r>
      <w:proofErr w:type="gramStart"/>
      <w:r w:rsidR="00D43E14">
        <w:t xml:space="preserve">using </w:t>
      </w:r>
      <w:r w:rsidR="005D4E36">
        <w:t xml:space="preserve"> Citra</w:t>
      </w:r>
      <w:proofErr w:type="gramEnd"/>
      <w:r w:rsidR="005D4E36">
        <w:t xml:space="preserve"> </w:t>
      </w:r>
      <w:proofErr w:type="spellStart"/>
      <w:r w:rsidR="005D4E36">
        <w:t>Solv</w:t>
      </w:r>
      <w:proofErr w:type="spellEnd"/>
      <w:r w:rsidR="005D4E36">
        <w:t xml:space="preserve"> altered papers.</w:t>
      </w:r>
    </w:p>
    <w:p w:rsidR="00B7147A" w:rsidRDefault="00B7147A" w:rsidP="004872F9">
      <w:pPr>
        <w:ind w:left="1440"/>
      </w:pPr>
      <w:r>
        <w:t xml:space="preserve">                               </w:t>
      </w:r>
      <w:r>
        <w:rPr>
          <w:noProof/>
          <w:lang w:eastAsia="en-US"/>
        </w:rPr>
        <w:drawing>
          <wp:inline distT="0" distB="0" distL="0" distR="0">
            <wp:extent cx="2100263" cy="1680210"/>
            <wp:effectExtent l="19050" t="0" r="0" b="0"/>
            <wp:docPr id="15" name="Picture 14" descr="The Chickadee Three Z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Chickadee Three Zapp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992" cy="168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47A" w:rsidRDefault="00B7147A" w:rsidP="004872F9">
      <w:pPr>
        <w:ind w:left="1440"/>
      </w:pPr>
    </w:p>
    <w:p w:rsidR="004F3E6D" w:rsidRDefault="004F3E6D" w:rsidP="004872F9">
      <w:pPr>
        <w:ind w:left="1440"/>
      </w:pPr>
    </w:p>
    <w:p w:rsidR="002655D6" w:rsidRDefault="00E37972" w:rsidP="00E37972">
      <w:pPr>
        <w:pStyle w:val="Heading1"/>
      </w:pPr>
      <w:r>
        <w:lastRenderedPageBreak/>
        <w:t>Day 3 – mix it up</w:t>
      </w:r>
    </w:p>
    <w:p w:rsidR="00E37972" w:rsidRDefault="007E21AA" w:rsidP="007E21AA">
      <w:pPr>
        <w:pStyle w:val="Heading2"/>
        <w:numPr>
          <w:ilvl w:val="0"/>
          <w:numId w:val="0"/>
        </w:numPr>
        <w:ind w:left="720"/>
      </w:pPr>
      <w:r>
        <w:t>AM – Mix it up</w:t>
      </w:r>
    </w:p>
    <w:p w:rsidR="007E21AA" w:rsidRDefault="007E21AA" w:rsidP="007E21AA">
      <w:pPr>
        <w:pStyle w:val="Heading2"/>
        <w:numPr>
          <w:ilvl w:val="0"/>
          <w:numId w:val="0"/>
        </w:numPr>
        <w:ind w:left="1440"/>
      </w:pPr>
      <w:r>
        <w:t>Products – watercolor, acrylic, airbrush medium, YUPO paper, masking fluid</w:t>
      </w:r>
      <w:r w:rsidR="002E46AF">
        <w:t>, alcohol, ink, blending solution</w:t>
      </w:r>
      <w:r w:rsidR="00065092">
        <w:t>, workable fixative</w:t>
      </w:r>
      <w:r w:rsidR="0074051D">
        <w:t>, sea salt, and more!</w:t>
      </w:r>
    </w:p>
    <w:p w:rsidR="007E21AA" w:rsidRDefault="007E21AA" w:rsidP="007E21AA">
      <w:pPr>
        <w:pStyle w:val="Heading2"/>
        <w:numPr>
          <w:ilvl w:val="0"/>
          <w:numId w:val="0"/>
        </w:numPr>
        <w:ind w:left="1440"/>
      </w:pPr>
      <w:r>
        <w:t xml:space="preserve">Tools – </w:t>
      </w:r>
      <w:r w:rsidR="008B056F">
        <w:t xml:space="preserve">pipette, straw, </w:t>
      </w:r>
      <w:proofErr w:type="spellStart"/>
      <w:r w:rsidR="005A203E">
        <w:t>fineline</w:t>
      </w:r>
      <w:proofErr w:type="spellEnd"/>
      <w:r w:rsidR="005A203E">
        <w:t xml:space="preserve"> dispenser</w:t>
      </w:r>
    </w:p>
    <w:p w:rsidR="007E21AA" w:rsidRDefault="007E21AA" w:rsidP="007E21AA">
      <w:pPr>
        <w:pStyle w:val="Heading2"/>
        <w:numPr>
          <w:ilvl w:val="0"/>
          <w:numId w:val="0"/>
        </w:numPr>
        <w:ind w:left="1440"/>
      </w:pPr>
      <w:r>
        <w:t xml:space="preserve">Techniques </w:t>
      </w:r>
      <w:r w:rsidR="002E46AF">
        <w:t>–</w:t>
      </w:r>
      <w:r>
        <w:t xml:space="preserve"> resists</w:t>
      </w:r>
      <w:r w:rsidR="005050BD">
        <w:t>, making your own high flow paint</w:t>
      </w:r>
      <w:r w:rsidR="00B7147A">
        <w:t>, adding marks, mounting paper on board</w:t>
      </w:r>
    </w:p>
    <w:p w:rsidR="005A203E" w:rsidRDefault="005A203E" w:rsidP="007E21AA">
      <w:pPr>
        <w:pStyle w:val="Heading2"/>
        <w:numPr>
          <w:ilvl w:val="0"/>
          <w:numId w:val="0"/>
        </w:numPr>
        <w:ind w:left="1440"/>
      </w:pPr>
      <w:r>
        <w:t xml:space="preserve">Project </w:t>
      </w:r>
      <w:r w:rsidR="00B7147A">
        <w:t>–</w:t>
      </w:r>
      <w:r>
        <w:t xml:space="preserve"> </w:t>
      </w:r>
      <w:r w:rsidR="00B7147A">
        <w:t xml:space="preserve">an 11 x 14 sheet of highly layered special effects </w:t>
      </w:r>
      <w:proofErr w:type="spellStart"/>
      <w:r w:rsidR="00B7147A">
        <w:t>Yupo</w:t>
      </w:r>
      <w:proofErr w:type="spellEnd"/>
      <w:r w:rsidR="00B7147A">
        <w:t xml:space="preserve"> paper</w:t>
      </w:r>
    </w:p>
    <w:p w:rsidR="00B7147A" w:rsidRDefault="00C33402" w:rsidP="007E21AA">
      <w:pPr>
        <w:pStyle w:val="Heading2"/>
        <w:numPr>
          <w:ilvl w:val="0"/>
          <w:numId w:val="0"/>
        </w:numPr>
        <w:ind w:left="1440"/>
      </w:pPr>
      <w:r>
        <w:t xml:space="preserve">                              </w:t>
      </w:r>
      <w:r w:rsidR="00B7147A">
        <w:rPr>
          <w:noProof/>
          <w:lang w:eastAsia="en-US"/>
        </w:rPr>
        <w:drawing>
          <wp:inline distT="0" distB="0" distL="0" distR="0">
            <wp:extent cx="1798320" cy="2397759"/>
            <wp:effectExtent l="19050" t="0" r="0" b="0"/>
            <wp:docPr id="16" name="Picture 15" descr="20160910_12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10_121547.jpg"/>
                    <pic:cNvPicPr/>
                  </pic:nvPicPr>
                  <pic:blipFill>
                    <a:blip r:embed="rId14" cstate="print">
                      <a:lum bright="1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45" cy="239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6AF" w:rsidRDefault="008B056F" w:rsidP="002E46AF">
      <w:pPr>
        <w:pStyle w:val="Heading2"/>
        <w:numPr>
          <w:ilvl w:val="0"/>
          <w:numId w:val="0"/>
        </w:numPr>
        <w:ind w:left="720"/>
      </w:pPr>
      <w:r>
        <w:t>PM</w:t>
      </w:r>
      <w:r w:rsidR="005050BD">
        <w:t xml:space="preserve"> – Reverse Painting</w:t>
      </w:r>
      <w:r w:rsidR="00B7147A">
        <w:t xml:space="preserve"> – using the sheet painted in the morning session as the base for a reverse painted finished piece.</w:t>
      </w:r>
    </w:p>
    <w:p w:rsidR="00093AFA" w:rsidRDefault="00093AFA" w:rsidP="00093AFA">
      <w:pPr>
        <w:pStyle w:val="Heading2"/>
        <w:numPr>
          <w:ilvl w:val="0"/>
          <w:numId w:val="0"/>
        </w:numPr>
        <w:ind w:left="1440"/>
      </w:pPr>
      <w:r>
        <w:t xml:space="preserve">Products – gesso, acrylic paint, </w:t>
      </w:r>
      <w:proofErr w:type="spellStart"/>
      <w:r>
        <w:t>Derwent</w:t>
      </w:r>
      <w:proofErr w:type="spellEnd"/>
      <w:r>
        <w:t xml:space="preserve"> </w:t>
      </w:r>
      <w:proofErr w:type="spellStart"/>
      <w:r>
        <w:t>Inktense</w:t>
      </w:r>
      <w:proofErr w:type="spellEnd"/>
      <w:r>
        <w:t xml:space="preserve">, </w:t>
      </w:r>
      <w:proofErr w:type="spellStart"/>
      <w:r>
        <w:t>stabilo</w:t>
      </w:r>
      <w:proofErr w:type="spellEnd"/>
      <w:r>
        <w:t xml:space="preserve"> pencil</w:t>
      </w:r>
    </w:p>
    <w:p w:rsidR="00093AFA" w:rsidRDefault="00093AFA" w:rsidP="00093AFA">
      <w:pPr>
        <w:pStyle w:val="Heading2"/>
        <w:numPr>
          <w:ilvl w:val="0"/>
          <w:numId w:val="0"/>
        </w:numPr>
        <w:ind w:left="1440"/>
      </w:pPr>
      <w:r>
        <w:t xml:space="preserve">Tools- </w:t>
      </w:r>
      <w:r w:rsidR="00C33402">
        <w:t>stencils, mark making tools</w:t>
      </w:r>
    </w:p>
    <w:p w:rsidR="00093AFA" w:rsidRDefault="00093AFA" w:rsidP="00093AFA">
      <w:pPr>
        <w:pStyle w:val="Heading2"/>
        <w:numPr>
          <w:ilvl w:val="0"/>
          <w:numId w:val="0"/>
        </w:numPr>
        <w:ind w:left="1440"/>
      </w:pPr>
      <w:r>
        <w:t>Techniques – simplifying shapes to silhouette, mark making</w:t>
      </w:r>
      <w:r w:rsidR="007C40E1">
        <w:t>, adding texture</w:t>
      </w:r>
    </w:p>
    <w:p w:rsidR="00426998" w:rsidRDefault="00426998" w:rsidP="00093AFA">
      <w:pPr>
        <w:pStyle w:val="Heading2"/>
        <w:numPr>
          <w:ilvl w:val="0"/>
          <w:numId w:val="0"/>
        </w:numPr>
        <w:ind w:left="1440"/>
      </w:pPr>
      <w:r>
        <w:t>Project –</w:t>
      </w:r>
      <w:r w:rsidR="00065092">
        <w:t xml:space="preserve"> an 11 x 14 panel</w:t>
      </w:r>
    </w:p>
    <w:p w:rsidR="00C33402" w:rsidRDefault="00C33402" w:rsidP="00093AFA">
      <w:pPr>
        <w:pStyle w:val="Heading2"/>
        <w:numPr>
          <w:ilvl w:val="0"/>
          <w:numId w:val="0"/>
        </w:numPr>
        <w:ind w:left="1440"/>
      </w:pPr>
      <w:r>
        <w:t xml:space="preserve">                                </w:t>
      </w:r>
      <w:r>
        <w:rPr>
          <w:noProof/>
          <w:lang w:eastAsia="en-US"/>
        </w:rPr>
        <w:drawing>
          <wp:inline distT="0" distB="0" distL="0" distR="0">
            <wp:extent cx="2044065" cy="1596453"/>
            <wp:effectExtent l="19050" t="0" r="0" b="0"/>
            <wp:docPr id="17" name="Picture 16" descr="example water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mple watermark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775" cy="159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47A" w:rsidRDefault="00B7147A" w:rsidP="00093AFA">
      <w:pPr>
        <w:pStyle w:val="Heading2"/>
        <w:numPr>
          <w:ilvl w:val="0"/>
          <w:numId w:val="0"/>
        </w:numPr>
        <w:ind w:left="1440"/>
      </w:pPr>
    </w:p>
    <w:p w:rsidR="00065092" w:rsidRDefault="00065092" w:rsidP="00065092">
      <w:pPr>
        <w:pStyle w:val="Heading1"/>
      </w:pPr>
      <w:r>
        <w:lastRenderedPageBreak/>
        <w:t>day 4 – bring it all together</w:t>
      </w:r>
      <w:r w:rsidR="007C40E1">
        <w:t xml:space="preserve"> – from conception to completion!</w:t>
      </w:r>
    </w:p>
    <w:p w:rsidR="00A0509D" w:rsidRDefault="007C40E1" w:rsidP="007C40E1">
      <w:pPr>
        <w:pStyle w:val="Heading2"/>
        <w:numPr>
          <w:ilvl w:val="0"/>
          <w:numId w:val="0"/>
        </w:numPr>
        <w:ind w:left="720"/>
      </w:pPr>
      <w:proofErr w:type="gramStart"/>
      <w:r>
        <w:t xml:space="preserve">AM – </w:t>
      </w:r>
      <w:r w:rsidR="00A0509D">
        <w:t>From conception toward completion.</w:t>
      </w:r>
      <w:proofErr w:type="gramEnd"/>
      <w:r w:rsidR="00A0509D">
        <w:t xml:space="preserve"> </w:t>
      </w:r>
    </w:p>
    <w:p w:rsidR="00A0509D" w:rsidRDefault="00FC04FA" w:rsidP="00A0509D">
      <w:pPr>
        <w:pStyle w:val="Heading2"/>
        <w:numPr>
          <w:ilvl w:val="0"/>
          <w:numId w:val="0"/>
        </w:numPr>
        <w:ind w:left="1440"/>
      </w:pPr>
      <w:r>
        <w:t>Products – All of the above!</w:t>
      </w:r>
    </w:p>
    <w:p w:rsidR="00FC04FA" w:rsidRDefault="00FC04FA" w:rsidP="00A0509D">
      <w:pPr>
        <w:pStyle w:val="Heading2"/>
        <w:numPr>
          <w:ilvl w:val="0"/>
          <w:numId w:val="0"/>
        </w:numPr>
        <w:ind w:left="1440"/>
      </w:pPr>
      <w:r>
        <w:t>Tools – All of the above!</w:t>
      </w:r>
    </w:p>
    <w:p w:rsidR="008D3589" w:rsidRDefault="008D3589" w:rsidP="00A0509D">
      <w:pPr>
        <w:pStyle w:val="Heading2"/>
        <w:numPr>
          <w:ilvl w:val="0"/>
          <w:numId w:val="0"/>
        </w:numPr>
        <w:ind w:left="1440"/>
      </w:pPr>
      <w:r>
        <w:t xml:space="preserve">Techniques – </w:t>
      </w:r>
      <w:r w:rsidR="00C20366">
        <w:t xml:space="preserve">layering, mark making, painting with paper, reverse painting, </w:t>
      </w:r>
      <w:r>
        <w:t>adding whimsy</w:t>
      </w:r>
      <w:r w:rsidR="004F4E62">
        <w:t>, how it all ties together</w:t>
      </w:r>
    </w:p>
    <w:p w:rsidR="008D3589" w:rsidRDefault="00A0509D" w:rsidP="00A0509D">
      <w:pPr>
        <w:pStyle w:val="Heading2"/>
        <w:numPr>
          <w:ilvl w:val="0"/>
          <w:numId w:val="0"/>
        </w:numPr>
        <w:ind w:left="1440"/>
      </w:pPr>
      <w:r>
        <w:t>Project -</w:t>
      </w:r>
      <w:r w:rsidR="00F3522E">
        <w:t>Use what we have learned to create a background and</w:t>
      </w:r>
      <w:r w:rsidR="004F4E62">
        <w:t xml:space="preserve"> additional tips on adding whimsy to the subject matter.</w:t>
      </w:r>
    </w:p>
    <w:p w:rsidR="00065092" w:rsidRDefault="00FC04FA" w:rsidP="00A0509D">
      <w:pPr>
        <w:pStyle w:val="Heading2"/>
        <w:numPr>
          <w:ilvl w:val="0"/>
          <w:numId w:val="0"/>
        </w:numPr>
        <w:ind w:left="1440"/>
      </w:pPr>
      <w:r>
        <w:t>16 x 20 surface</w:t>
      </w:r>
    </w:p>
    <w:p w:rsidR="008D3589" w:rsidRDefault="008D3589" w:rsidP="008D3589">
      <w:pPr>
        <w:pStyle w:val="Heading2"/>
        <w:numPr>
          <w:ilvl w:val="0"/>
          <w:numId w:val="0"/>
        </w:numPr>
        <w:ind w:left="720"/>
      </w:pPr>
      <w:r>
        <w:t xml:space="preserve">PM </w:t>
      </w:r>
      <w:r w:rsidR="00BB5908">
        <w:t>–</w:t>
      </w:r>
      <w:r>
        <w:t xml:space="preserve"> </w:t>
      </w:r>
      <w:r w:rsidR="00BB5908">
        <w:t>Finishing Touches</w:t>
      </w:r>
    </w:p>
    <w:p w:rsidR="00BB5908" w:rsidRDefault="00BB5908" w:rsidP="00BB5908">
      <w:pPr>
        <w:pStyle w:val="Heading2"/>
        <w:numPr>
          <w:ilvl w:val="0"/>
          <w:numId w:val="0"/>
        </w:numPr>
        <w:ind w:left="1440"/>
      </w:pPr>
      <w:r>
        <w:t>Products – “special”</w:t>
      </w:r>
      <w:r w:rsidR="007337B9">
        <w:t xml:space="preserve"> embellishments, ink, glazing</w:t>
      </w:r>
      <w:r w:rsidR="00250069">
        <w:t>, glass bead gel</w:t>
      </w:r>
    </w:p>
    <w:p w:rsidR="00BB5908" w:rsidRDefault="00BB5908" w:rsidP="00BB5908">
      <w:pPr>
        <w:pStyle w:val="Heading2"/>
        <w:numPr>
          <w:ilvl w:val="0"/>
          <w:numId w:val="0"/>
        </w:numPr>
        <w:ind w:left="1440"/>
      </w:pPr>
      <w:r>
        <w:t>Tools – pens and dip pens</w:t>
      </w:r>
    </w:p>
    <w:p w:rsidR="00BB5908" w:rsidRDefault="00BB5908" w:rsidP="00BB5908">
      <w:pPr>
        <w:pStyle w:val="Heading2"/>
        <w:numPr>
          <w:ilvl w:val="0"/>
          <w:numId w:val="0"/>
        </w:numPr>
        <w:ind w:left="1440"/>
      </w:pPr>
      <w:r>
        <w:t xml:space="preserve">Techniques </w:t>
      </w:r>
      <w:r w:rsidR="00250069">
        <w:t>–</w:t>
      </w:r>
      <w:r>
        <w:t xml:space="preserve"> </w:t>
      </w:r>
      <w:r w:rsidR="00250069">
        <w:t>glazing, adding whimsy, adding detail, sign and coat</w:t>
      </w:r>
    </w:p>
    <w:p w:rsidR="00531331" w:rsidRDefault="00531331" w:rsidP="00BB5908">
      <w:pPr>
        <w:pStyle w:val="Heading2"/>
        <w:numPr>
          <w:ilvl w:val="0"/>
          <w:numId w:val="0"/>
        </w:numPr>
        <w:ind w:left="1440"/>
      </w:pPr>
      <w:r>
        <w:t>Project – finish 16 x 20 started in am</w:t>
      </w:r>
    </w:p>
    <w:p w:rsidR="0074051D" w:rsidRDefault="0074051D" w:rsidP="0074051D">
      <w:pPr>
        <w:pStyle w:val="Heading2"/>
        <w:numPr>
          <w:ilvl w:val="0"/>
          <w:numId w:val="0"/>
        </w:numPr>
      </w:pPr>
    </w:p>
    <w:p w:rsidR="0074051D" w:rsidRDefault="0074051D" w:rsidP="0074051D">
      <w:pPr>
        <w:pStyle w:val="Heading2"/>
        <w:numPr>
          <w:ilvl w:val="0"/>
          <w:numId w:val="0"/>
        </w:numPr>
      </w:pPr>
    </w:p>
    <w:p w:rsidR="0074051D" w:rsidRDefault="0074051D" w:rsidP="0074051D">
      <w:pPr>
        <w:pStyle w:val="Heading2"/>
        <w:numPr>
          <w:ilvl w:val="0"/>
          <w:numId w:val="0"/>
        </w:numPr>
      </w:pPr>
      <w:r>
        <w:rPr>
          <w:noProof/>
          <w:lang w:eastAsia="en-US"/>
        </w:rPr>
        <w:drawing>
          <wp:inline distT="0" distB="0" distL="0" distR="0">
            <wp:extent cx="5929651" cy="2811780"/>
            <wp:effectExtent l="19050" t="0" r="0" b="0"/>
            <wp:docPr id="20" name="Picture 19" descr="topeka examp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eka examples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547" cy="281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51D" w:rsidRDefault="0074051D" w:rsidP="00BB5908">
      <w:pPr>
        <w:pStyle w:val="Heading2"/>
        <w:numPr>
          <w:ilvl w:val="0"/>
          <w:numId w:val="0"/>
        </w:numPr>
        <w:ind w:left="1440"/>
      </w:pPr>
      <w:r>
        <w:t xml:space="preserve">               </w:t>
      </w:r>
    </w:p>
    <w:p w:rsidR="00FC04FA" w:rsidRDefault="00FC04FA" w:rsidP="00A0509D">
      <w:pPr>
        <w:pStyle w:val="Heading2"/>
        <w:numPr>
          <w:ilvl w:val="0"/>
          <w:numId w:val="0"/>
        </w:numPr>
        <w:ind w:left="1440"/>
      </w:pPr>
      <w:bookmarkStart w:id="0" w:name="_GoBack"/>
      <w:bookmarkEnd w:id="0"/>
    </w:p>
    <w:p w:rsidR="0074051D" w:rsidRDefault="0074051D" w:rsidP="007C40E1">
      <w:pPr>
        <w:pStyle w:val="Heading2"/>
        <w:numPr>
          <w:ilvl w:val="0"/>
          <w:numId w:val="0"/>
        </w:numPr>
        <w:ind w:left="720"/>
      </w:pPr>
    </w:p>
    <w:p w:rsidR="0074051D" w:rsidRDefault="0074051D" w:rsidP="007C40E1">
      <w:pPr>
        <w:pStyle w:val="Heading2"/>
        <w:numPr>
          <w:ilvl w:val="0"/>
          <w:numId w:val="0"/>
        </w:numPr>
        <w:ind w:left="720"/>
      </w:pPr>
    </w:p>
    <w:p w:rsidR="00A0509D" w:rsidRDefault="00C33402" w:rsidP="007C40E1">
      <w:pPr>
        <w:pStyle w:val="Heading2"/>
        <w:numPr>
          <w:ilvl w:val="0"/>
          <w:numId w:val="0"/>
        </w:numPr>
        <w:ind w:left="720"/>
      </w:pPr>
      <w:r w:rsidRPr="002A003B">
        <w:rPr>
          <w:b/>
          <w:sz w:val="32"/>
        </w:rPr>
        <w:lastRenderedPageBreak/>
        <w:t>Supply List:</w:t>
      </w:r>
      <w:r w:rsidRPr="002A003B">
        <w:rPr>
          <w:sz w:val="32"/>
        </w:rPr>
        <w:t xml:space="preserve">  </w:t>
      </w:r>
      <w:r>
        <w:t>(please mark all of your supplies!)</w:t>
      </w:r>
    </w:p>
    <w:p w:rsidR="00C33402" w:rsidRDefault="00C33402" w:rsidP="00C33402">
      <w:r>
        <w:t>Basic supplies</w:t>
      </w:r>
    </w:p>
    <w:p w:rsidR="00C33402" w:rsidRDefault="00C33402" w:rsidP="00C33402">
      <w:pPr>
        <w:pStyle w:val="ListParagraph"/>
        <w:numPr>
          <w:ilvl w:val="0"/>
          <w:numId w:val="2"/>
        </w:numPr>
      </w:pPr>
      <w:r>
        <w:t>Acrylic paint</w:t>
      </w:r>
    </w:p>
    <w:p w:rsidR="00C33402" w:rsidRDefault="00C33402" w:rsidP="00C33402">
      <w:pPr>
        <w:pStyle w:val="ListParagraph"/>
        <w:numPr>
          <w:ilvl w:val="0"/>
          <w:numId w:val="2"/>
        </w:numPr>
      </w:pPr>
      <w:r>
        <w:t>Gesso</w:t>
      </w:r>
    </w:p>
    <w:p w:rsidR="00C33402" w:rsidRDefault="00C33402" w:rsidP="00C33402">
      <w:pPr>
        <w:pStyle w:val="ListParagraph"/>
        <w:numPr>
          <w:ilvl w:val="0"/>
          <w:numId w:val="2"/>
        </w:numPr>
      </w:pPr>
      <w:r>
        <w:t>Brushes</w:t>
      </w:r>
    </w:p>
    <w:p w:rsidR="00C33402" w:rsidRDefault="00C33402" w:rsidP="00C33402">
      <w:pPr>
        <w:pStyle w:val="ListParagraph"/>
        <w:numPr>
          <w:ilvl w:val="0"/>
          <w:numId w:val="2"/>
        </w:numPr>
      </w:pPr>
      <w:r>
        <w:t xml:space="preserve">Matte gel medium ( I prefer </w:t>
      </w:r>
      <w:proofErr w:type="spellStart"/>
      <w:r>
        <w:t>Liquitex</w:t>
      </w:r>
      <w:proofErr w:type="spellEnd"/>
      <w:r>
        <w:t>)</w:t>
      </w:r>
    </w:p>
    <w:p w:rsidR="00C33402" w:rsidRDefault="00C33402" w:rsidP="00C33402">
      <w:pPr>
        <w:pStyle w:val="ListParagraph"/>
        <w:numPr>
          <w:ilvl w:val="0"/>
          <w:numId w:val="2"/>
        </w:numPr>
      </w:pPr>
      <w:r>
        <w:t>Palette knife</w:t>
      </w:r>
    </w:p>
    <w:p w:rsidR="00C33402" w:rsidRDefault="00C33402" w:rsidP="00C33402">
      <w:pPr>
        <w:pStyle w:val="ListParagraph"/>
        <w:numPr>
          <w:ilvl w:val="0"/>
          <w:numId w:val="2"/>
        </w:numPr>
      </w:pPr>
      <w:r>
        <w:t>Scissors</w:t>
      </w:r>
    </w:p>
    <w:p w:rsidR="00C33402" w:rsidRDefault="00C33402" w:rsidP="00C33402">
      <w:pPr>
        <w:pStyle w:val="ListParagraph"/>
        <w:numPr>
          <w:ilvl w:val="0"/>
          <w:numId w:val="2"/>
        </w:numPr>
      </w:pPr>
      <w:r>
        <w:t>Baby wipes</w:t>
      </w:r>
    </w:p>
    <w:p w:rsidR="00C33402" w:rsidRDefault="00C33402" w:rsidP="00C33402">
      <w:pPr>
        <w:pStyle w:val="ListParagraph"/>
        <w:numPr>
          <w:ilvl w:val="0"/>
          <w:numId w:val="2"/>
        </w:numPr>
      </w:pPr>
      <w:r>
        <w:t>Water spray bottle</w:t>
      </w:r>
    </w:p>
    <w:p w:rsidR="00C33402" w:rsidRDefault="00C33402" w:rsidP="00C33402">
      <w:pPr>
        <w:pStyle w:val="ListParagraph"/>
        <w:numPr>
          <w:ilvl w:val="0"/>
          <w:numId w:val="2"/>
        </w:numPr>
      </w:pPr>
      <w:r>
        <w:t>Apron</w:t>
      </w:r>
    </w:p>
    <w:p w:rsidR="00C33402" w:rsidRPr="00DD7A49" w:rsidRDefault="00C33402" w:rsidP="00C33402">
      <w:pPr>
        <w:pStyle w:val="ListParagraph"/>
        <w:numPr>
          <w:ilvl w:val="0"/>
          <w:numId w:val="2"/>
        </w:numPr>
      </w:pPr>
      <w:r>
        <w:t>3</w:t>
      </w:r>
      <w:r w:rsidRPr="00DD7A49">
        <w:t xml:space="preserve"> National Geographic magazines, year 2000 or </w:t>
      </w:r>
      <w:r w:rsidRPr="00DD7A49">
        <w:rPr>
          <w:b/>
        </w:rPr>
        <w:t>NEWER</w:t>
      </w:r>
      <w:r>
        <w:rPr>
          <w:b/>
        </w:rPr>
        <w:t xml:space="preserve"> </w:t>
      </w:r>
    </w:p>
    <w:p w:rsidR="00C33402" w:rsidRDefault="00C33402" w:rsidP="00C33402">
      <w:pPr>
        <w:pStyle w:val="ListParagraph"/>
        <w:numPr>
          <w:ilvl w:val="0"/>
          <w:numId w:val="2"/>
        </w:numPr>
      </w:pPr>
      <w:r w:rsidRPr="006A5309">
        <w:rPr>
          <w:b/>
          <w:color w:val="2E2E2E" w:themeColor="accent2"/>
        </w:rPr>
        <w:t>OPTIONAL</w:t>
      </w:r>
      <w:r w:rsidRPr="00C33402">
        <w:rPr>
          <w:color w:val="2E2E2E" w:themeColor="accent2"/>
        </w:rPr>
        <w:t>, but suggested</w:t>
      </w:r>
      <w:r w:rsidRPr="00C33402">
        <w:t xml:space="preserve"> </w:t>
      </w:r>
      <w:r>
        <w:t xml:space="preserve">- Reference photos to work from, or a great imagination! </w:t>
      </w:r>
    </w:p>
    <w:p w:rsidR="00C33402" w:rsidRPr="00DD7A49" w:rsidRDefault="00C33402" w:rsidP="00C33402">
      <w:pPr>
        <w:pStyle w:val="ListParagraph"/>
        <w:numPr>
          <w:ilvl w:val="0"/>
          <w:numId w:val="2"/>
        </w:numPr>
      </w:pPr>
      <w:r w:rsidRPr="006A5309">
        <w:rPr>
          <w:b/>
          <w:color w:val="2E2E2E" w:themeColor="accent2"/>
        </w:rPr>
        <w:t>OPTIONAL</w:t>
      </w:r>
      <w:r>
        <w:t xml:space="preserve"> - Rubber gloves</w:t>
      </w:r>
    </w:p>
    <w:p w:rsidR="00C33402" w:rsidRDefault="00C33402" w:rsidP="00C33402">
      <w:r>
        <w:t>Surfaces:</w:t>
      </w:r>
    </w:p>
    <w:p w:rsidR="00C33402" w:rsidRDefault="00C33402" w:rsidP="00C33402">
      <w:pPr>
        <w:pStyle w:val="ListParagraph"/>
        <w:numPr>
          <w:ilvl w:val="0"/>
          <w:numId w:val="3"/>
        </w:numPr>
      </w:pPr>
      <w:r>
        <w:t>Day 1 am - none</w:t>
      </w:r>
    </w:p>
    <w:p w:rsidR="00C33402" w:rsidRDefault="00C33402" w:rsidP="00C33402">
      <w:pPr>
        <w:pStyle w:val="ListParagraph"/>
        <w:numPr>
          <w:ilvl w:val="0"/>
          <w:numId w:val="3"/>
        </w:numPr>
      </w:pPr>
      <w:r>
        <w:t>Day 1 pm -11 x 14 canvas board, wood panel, or other rigid surface</w:t>
      </w:r>
    </w:p>
    <w:p w:rsidR="00C33402" w:rsidRDefault="00C33402" w:rsidP="00C33402">
      <w:pPr>
        <w:pStyle w:val="ListParagraph"/>
        <w:numPr>
          <w:ilvl w:val="0"/>
          <w:numId w:val="3"/>
        </w:numPr>
      </w:pPr>
      <w:r>
        <w:t>Day 2 am-none</w:t>
      </w:r>
    </w:p>
    <w:p w:rsidR="00C33402" w:rsidRDefault="00C33402" w:rsidP="00C33402">
      <w:pPr>
        <w:pStyle w:val="ListParagraph"/>
        <w:numPr>
          <w:ilvl w:val="0"/>
          <w:numId w:val="3"/>
        </w:numPr>
      </w:pPr>
      <w:r>
        <w:t>Day 2 pm 11 x 14 canvas board, wood panel, or other rigid surface</w:t>
      </w:r>
    </w:p>
    <w:p w:rsidR="00C33402" w:rsidRDefault="00C33402" w:rsidP="00C33402">
      <w:pPr>
        <w:pStyle w:val="ListParagraph"/>
        <w:numPr>
          <w:ilvl w:val="0"/>
          <w:numId w:val="3"/>
        </w:numPr>
      </w:pPr>
      <w:r>
        <w:t xml:space="preserve">Day 3 </w:t>
      </w:r>
      <w:proofErr w:type="gramStart"/>
      <w:r>
        <w:t>am  11</w:t>
      </w:r>
      <w:proofErr w:type="gramEnd"/>
      <w:r>
        <w:t xml:space="preserve"> x 14 inch </w:t>
      </w:r>
      <w:proofErr w:type="spellStart"/>
      <w:r>
        <w:t>Yupo</w:t>
      </w:r>
      <w:proofErr w:type="spellEnd"/>
      <w:r>
        <w:t xml:space="preserve"> paper – available for purchase at workshop for $2 ea.</w:t>
      </w:r>
    </w:p>
    <w:p w:rsidR="00C33402" w:rsidRDefault="00C33402" w:rsidP="00C33402">
      <w:pPr>
        <w:pStyle w:val="ListParagraph"/>
        <w:numPr>
          <w:ilvl w:val="0"/>
          <w:numId w:val="3"/>
        </w:numPr>
      </w:pPr>
      <w:r>
        <w:t xml:space="preserve">Day 3 pm  11 x14 wood panel or </w:t>
      </w:r>
      <w:proofErr w:type="spellStart"/>
      <w:r>
        <w:t>masonite</w:t>
      </w:r>
      <w:proofErr w:type="spellEnd"/>
    </w:p>
    <w:p w:rsidR="00C33402" w:rsidRDefault="00C33402" w:rsidP="00C33402">
      <w:pPr>
        <w:pStyle w:val="ListParagraph"/>
        <w:numPr>
          <w:ilvl w:val="0"/>
          <w:numId w:val="3"/>
        </w:numPr>
      </w:pPr>
      <w:r>
        <w:t>Day 4 am  16 x 20 cradled wood panel, or other rigid surface and dimension of choice</w:t>
      </w:r>
    </w:p>
    <w:p w:rsidR="00C33402" w:rsidRDefault="00C33402" w:rsidP="00C33402">
      <w:pPr>
        <w:pStyle w:val="ListParagraph"/>
        <w:numPr>
          <w:ilvl w:val="0"/>
          <w:numId w:val="3"/>
        </w:numPr>
      </w:pPr>
      <w:r>
        <w:t>Day 4 pm - none</w:t>
      </w:r>
    </w:p>
    <w:p w:rsidR="00C33402" w:rsidRDefault="00C33402" w:rsidP="007C40E1">
      <w:pPr>
        <w:pStyle w:val="Heading2"/>
        <w:numPr>
          <w:ilvl w:val="0"/>
          <w:numId w:val="0"/>
        </w:numPr>
        <w:ind w:left="720"/>
      </w:pPr>
    </w:p>
    <w:p w:rsidR="0074051D" w:rsidRDefault="0074051D" w:rsidP="007C40E1">
      <w:pPr>
        <w:pStyle w:val="Heading2"/>
        <w:numPr>
          <w:ilvl w:val="0"/>
          <w:numId w:val="0"/>
        </w:numPr>
        <w:ind w:left="720"/>
      </w:pPr>
      <w:r>
        <w:t>I will provide all the rest of the materials needed, plus a little gift of supplies to take home, and a full color handout each day!</w:t>
      </w:r>
    </w:p>
    <w:p w:rsidR="00093AFA" w:rsidRDefault="00093AFA" w:rsidP="00093AFA">
      <w:pPr>
        <w:pStyle w:val="Heading2"/>
        <w:numPr>
          <w:ilvl w:val="0"/>
          <w:numId w:val="0"/>
        </w:numPr>
      </w:pPr>
    </w:p>
    <w:p w:rsidR="00B221DD" w:rsidRDefault="00B221DD" w:rsidP="00776954">
      <w:pPr>
        <w:ind w:left="1440"/>
      </w:pPr>
    </w:p>
    <w:sectPr w:rsidR="00B221DD" w:rsidSect="00420713">
      <w:footerReference w:type="default" r:id="rId17"/>
      <w:pgSz w:w="12240" w:h="15840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203B" w:rsidRDefault="00B4203B">
      <w:pPr>
        <w:spacing w:after="0" w:line="240" w:lineRule="auto"/>
      </w:pPr>
      <w:r>
        <w:separator/>
      </w:r>
    </w:p>
    <w:p w:rsidR="00B4203B" w:rsidRDefault="00B4203B"/>
  </w:endnote>
  <w:endnote w:type="continuationSeparator" w:id="0">
    <w:p w:rsidR="00B4203B" w:rsidRDefault="00B4203B">
      <w:pPr>
        <w:spacing w:after="0" w:line="240" w:lineRule="auto"/>
      </w:pPr>
      <w:r>
        <w:continuationSeparator/>
      </w:r>
    </w:p>
    <w:p w:rsidR="00B4203B" w:rsidRDefault="00B4203B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E5A" w:rsidRDefault="00420713">
    <w:pPr>
      <w:pStyle w:val="Footer"/>
    </w:pPr>
    <w:r>
      <w:fldChar w:fldCharType="begin"/>
    </w:r>
    <w:r w:rsidR="00B61365">
      <w:instrText xml:space="preserve"> PAGE   \* MERGEFORMAT </w:instrText>
    </w:r>
    <w:r>
      <w:fldChar w:fldCharType="separate"/>
    </w:r>
    <w:r w:rsidR="002A003B">
      <w:rPr>
        <w:noProof/>
      </w:rPr>
      <w:t>5</w:t>
    </w:r>
    <w:r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203B" w:rsidRDefault="00B4203B">
      <w:pPr>
        <w:spacing w:after="0" w:line="240" w:lineRule="auto"/>
      </w:pPr>
      <w:r>
        <w:separator/>
      </w:r>
    </w:p>
    <w:p w:rsidR="00B4203B" w:rsidRDefault="00B4203B"/>
  </w:footnote>
  <w:footnote w:type="continuationSeparator" w:id="0">
    <w:p w:rsidR="00B4203B" w:rsidRDefault="00B4203B">
      <w:pPr>
        <w:spacing w:after="0" w:line="240" w:lineRule="auto"/>
      </w:pPr>
      <w:r>
        <w:continuationSeparator/>
      </w:r>
    </w:p>
    <w:p w:rsidR="00B4203B" w:rsidRDefault="00B4203B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16D58"/>
    <w:multiLevelType w:val="hybridMultilevel"/>
    <w:tmpl w:val="3FB2E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2">
    <w:nsid w:val="707A4357"/>
    <w:multiLevelType w:val="hybridMultilevel"/>
    <w:tmpl w:val="4A006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7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78E0"/>
    <w:rsid w:val="00011864"/>
    <w:rsid w:val="00050A0E"/>
    <w:rsid w:val="000528BC"/>
    <w:rsid w:val="00065092"/>
    <w:rsid w:val="00093AFA"/>
    <w:rsid w:val="000D700B"/>
    <w:rsid w:val="001936AB"/>
    <w:rsid w:val="00250069"/>
    <w:rsid w:val="002655D6"/>
    <w:rsid w:val="002A003B"/>
    <w:rsid w:val="002E46AF"/>
    <w:rsid w:val="00334977"/>
    <w:rsid w:val="00420713"/>
    <w:rsid w:val="00426998"/>
    <w:rsid w:val="00452345"/>
    <w:rsid w:val="00475F54"/>
    <w:rsid w:val="004B4E5A"/>
    <w:rsid w:val="004F3E6D"/>
    <w:rsid w:val="004F4E62"/>
    <w:rsid w:val="005050BD"/>
    <w:rsid w:val="00531331"/>
    <w:rsid w:val="00596E7D"/>
    <w:rsid w:val="005A203E"/>
    <w:rsid w:val="005A3B11"/>
    <w:rsid w:val="005D4E36"/>
    <w:rsid w:val="00626D02"/>
    <w:rsid w:val="00637900"/>
    <w:rsid w:val="006714C3"/>
    <w:rsid w:val="006C2A72"/>
    <w:rsid w:val="007337B9"/>
    <w:rsid w:val="0074051D"/>
    <w:rsid w:val="00776622"/>
    <w:rsid w:val="00776954"/>
    <w:rsid w:val="007974D7"/>
    <w:rsid w:val="007C40E1"/>
    <w:rsid w:val="007E21AA"/>
    <w:rsid w:val="007F34B2"/>
    <w:rsid w:val="00823317"/>
    <w:rsid w:val="00832CE5"/>
    <w:rsid w:val="008512D9"/>
    <w:rsid w:val="008B056F"/>
    <w:rsid w:val="008D3589"/>
    <w:rsid w:val="008E14B9"/>
    <w:rsid w:val="008E19FB"/>
    <w:rsid w:val="008E36F1"/>
    <w:rsid w:val="00912B47"/>
    <w:rsid w:val="009633A1"/>
    <w:rsid w:val="0097066D"/>
    <w:rsid w:val="00A0509D"/>
    <w:rsid w:val="00A17240"/>
    <w:rsid w:val="00A275F7"/>
    <w:rsid w:val="00A35B18"/>
    <w:rsid w:val="00A55FB0"/>
    <w:rsid w:val="00A779C2"/>
    <w:rsid w:val="00AC2624"/>
    <w:rsid w:val="00B221DD"/>
    <w:rsid w:val="00B4203B"/>
    <w:rsid w:val="00B61365"/>
    <w:rsid w:val="00B702CA"/>
    <w:rsid w:val="00B7147A"/>
    <w:rsid w:val="00BB5908"/>
    <w:rsid w:val="00C078E0"/>
    <w:rsid w:val="00C20366"/>
    <w:rsid w:val="00C33402"/>
    <w:rsid w:val="00C4798D"/>
    <w:rsid w:val="00C63D28"/>
    <w:rsid w:val="00C82425"/>
    <w:rsid w:val="00CC327A"/>
    <w:rsid w:val="00D42C3A"/>
    <w:rsid w:val="00D43E14"/>
    <w:rsid w:val="00DD1252"/>
    <w:rsid w:val="00DD52FF"/>
    <w:rsid w:val="00E37972"/>
    <w:rsid w:val="00E54B89"/>
    <w:rsid w:val="00EA2981"/>
    <w:rsid w:val="00EB77AC"/>
    <w:rsid w:val="00EE2343"/>
    <w:rsid w:val="00F14ABD"/>
    <w:rsid w:val="00F3522E"/>
    <w:rsid w:val="00F35C23"/>
    <w:rsid w:val="00FC04FA"/>
    <w:rsid w:val="00FF6043"/>
    <w:rsid w:val="00FF6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2" w:unhideWhenUsed="0" w:qFormat="1"/>
    <w:lsdException w:name="Default Paragraph Font" w:uiPriority="1"/>
    <w:lsdException w:name="Subtitle" w:uiPriority="11" w:qFormat="1"/>
    <w:lsdException w:name="Date" w:uiPriority="2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713"/>
  </w:style>
  <w:style w:type="paragraph" w:styleId="Heading1">
    <w:name w:val="heading 1"/>
    <w:basedOn w:val="Normal"/>
    <w:link w:val="Heading1Char"/>
    <w:uiPriority w:val="9"/>
    <w:qFormat/>
    <w:rsid w:val="00420713"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rsid w:val="00420713"/>
    <w:pPr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420713"/>
    <w:pPr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0713"/>
    <w:pPr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0713"/>
    <w:pPr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0713"/>
    <w:pPr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0713"/>
    <w:pPr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0713"/>
    <w:pPr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0713"/>
    <w:pPr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0713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420713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20713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0713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0713"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0713"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0713"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0713"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0713"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rsid w:val="00420713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0713"/>
  </w:style>
  <w:style w:type="paragraph" w:styleId="Footer">
    <w:name w:val="footer"/>
    <w:basedOn w:val="Normal"/>
    <w:link w:val="FooterChar"/>
    <w:uiPriority w:val="99"/>
    <w:unhideWhenUsed/>
    <w:qFormat/>
    <w:rsid w:val="00420713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0713"/>
  </w:style>
  <w:style w:type="paragraph" w:styleId="Caption">
    <w:name w:val="caption"/>
    <w:basedOn w:val="Normal"/>
    <w:next w:val="Normal"/>
    <w:uiPriority w:val="35"/>
    <w:semiHidden/>
    <w:unhideWhenUsed/>
    <w:qFormat/>
    <w:rsid w:val="00420713"/>
    <w:pPr>
      <w:spacing w:after="200" w:line="240" w:lineRule="auto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rsid w:val="00420713"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sid w:val="00420713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420713"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rsid w:val="00420713"/>
    <w:pPr>
      <w:spacing w:after="360"/>
      <w:ind w:left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sid w:val="00420713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0713"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0713"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0713"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0713"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420713"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0713"/>
    <w:rPr>
      <w:i/>
      <w:iCs/>
    </w:rPr>
  </w:style>
  <w:style w:type="character" w:styleId="Strong">
    <w:name w:val="Strong"/>
    <w:basedOn w:val="DefaultParagraphFont"/>
    <w:uiPriority w:val="22"/>
    <w:semiHidden/>
    <w:unhideWhenUsed/>
    <w:qFormat/>
    <w:rsid w:val="00420713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0713"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0713"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20713"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sid w:val="00420713"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sid w:val="0042071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3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31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33402"/>
    <w:pPr>
      <w:spacing w:after="200" w:line="276" w:lineRule="auto"/>
      <w:ind w:left="720"/>
      <w:contextualSpacing/>
    </w:pPr>
    <w:rPr>
      <w:color w:val="auto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%7b4F749E13-4412-0D4C-873D-780195D36B8D%7dtf16392126.dotx" TargetMode="External"/></Relationship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{4F749E13-4412-0D4C-873D-780195D36B8D}tf16392126</Template>
  <TotalTime>1440</TotalTime>
  <Pages>6</Pages>
  <Words>790</Words>
  <Characters>4505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Kayann Ausherman</dc:creator>
  <cp:lastModifiedBy>user</cp:lastModifiedBy>
  <cp:revision>3</cp:revision>
  <cp:lastPrinted>2017-12-03T00:24:00Z</cp:lastPrinted>
  <dcterms:created xsi:type="dcterms:W3CDTF">2017-12-03T00:23:00Z</dcterms:created>
  <dcterms:modified xsi:type="dcterms:W3CDTF">2017-12-04T18:37:00Z</dcterms:modified>
</cp:coreProperties>
</file>